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05"/>
      </w:tblGrid>
      <w:tr w:rsidR="00204B44" w14:paraId="3E939B77" w14:textId="77777777" w:rsidTr="00204B44">
        <w:tc>
          <w:tcPr>
            <w:tcW w:w="2405" w:type="dxa"/>
          </w:tcPr>
          <w:p w14:paraId="670C1690" w14:textId="77777777" w:rsidR="00204B44" w:rsidRDefault="00204B44">
            <w:r>
              <w:t>Summary + general assessment</w:t>
            </w:r>
          </w:p>
        </w:tc>
        <w:tc>
          <w:tcPr>
            <w:tcW w:w="6605" w:type="dxa"/>
          </w:tcPr>
          <w:p w14:paraId="55CA7BE3" w14:textId="77777777" w:rsidR="00204B44" w:rsidRDefault="00934910" w:rsidP="00934910">
            <w:pPr>
              <w:pStyle w:val="ListParagraph"/>
              <w:numPr>
                <w:ilvl w:val="0"/>
                <w:numId w:val="3"/>
              </w:numPr>
            </w:pPr>
            <w:r>
              <w:t>Summary</w:t>
            </w:r>
          </w:p>
          <w:p w14:paraId="53FF8AAE" w14:textId="77777777" w:rsidR="00934910" w:rsidRDefault="00934910" w:rsidP="00934910">
            <w:pPr>
              <w:pStyle w:val="ListParagraph"/>
              <w:numPr>
                <w:ilvl w:val="0"/>
                <w:numId w:val="3"/>
              </w:numPr>
            </w:pPr>
            <w:r>
              <w:t>Relevance</w:t>
            </w:r>
          </w:p>
          <w:p w14:paraId="0D781F8A" w14:textId="77777777" w:rsidR="00934910" w:rsidRDefault="00934910" w:rsidP="00934910">
            <w:pPr>
              <w:pStyle w:val="ListParagraph"/>
              <w:numPr>
                <w:ilvl w:val="0"/>
                <w:numId w:val="3"/>
              </w:numPr>
            </w:pPr>
            <w:r>
              <w:t>Appropriate for audience/journal</w:t>
            </w:r>
          </w:p>
          <w:p w14:paraId="545E9AF1" w14:textId="77777777" w:rsidR="00934910" w:rsidRDefault="00934910" w:rsidP="00934910">
            <w:pPr>
              <w:pStyle w:val="ListParagraph"/>
              <w:numPr>
                <w:ilvl w:val="0"/>
                <w:numId w:val="3"/>
              </w:numPr>
            </w:pPr>
            <w:r>
              <w:t>Main positive assessment</w:t>
            </w:r>
          </w:p>
          <w:p w14:paraId="3D4EDC8E" w14:textId="77777777" w:rsidR="00934910" w:rsidRDefault="00934910" w:rsidP="00934910">
            <w:pPr>
              <w:pStyle w:val="ListParagraph"/>
              <w:numPr>
                <w:ilvl w:val="0"/>
                <w:numId w:val="3"/>
              </w:numPr>
            </w:pPr>
            <w:r>
              <w:t>(Are there fundamental flaws?)</w:t>
            </w:r>
          </w:p>
          <w:p w14:paraId="4C6AF707" w14:textId="6D7272E7" w:rsidR="00F02BD1" w:rsidRDefault="00221C64" w:rsidP="00934910">
            <w:pPr>
              <w:pStyle w:val="ListParagraph"/>
              <w:numPr>
                <w:ilvl w:val="0"/>
                <w:numId w:val="3"/>
              </w:numPr>
            </w:pPr>
            <w:r>
              <w:t>R</w:t>
            </w:r>
            <w:r w:rsidR="00F02BD1">
              <w:t>eadability</w:t>
            </w:r>
          </w:p>
        </w:tc>
      </w:tr>
      <w:tr w:rsidR="00204B44" w14:paraId="114DDDF4" w14:textId="77777777" w:rsidTr="00204B44">
        <w:tc>
          <w:tcPr>
            <w:tcW w:w="2405" w:type="dxa"/>
          </w:tcPr>
          <w:p w14:paraId="3FBFE87E" w14:textId="77777777" w:rsidR="00204B44" w:rsidRDefault="00204B44">
            <w:r>
              <w:t>Major points</w:t>
            </w:r>
          </w:p>
        </w:tc>
        <w:tc>
          <w:tcPr>
            <w:tcW w:w="6605" w:type="dxa"/>
          </w:tcPr>
          <w:p w14:paraId="4046EF75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 xml:space="preserve">Structure of the </w:t>
            </w:r>
            <w:proofErr w:type="spellStart"/>
            <w:r>
              <w:t>ms</w:t>
            </w:r>
            <w:proofErr w:type="spellEnd"/>
          </w:p>
          <w:p w14:paraId="7C5D327E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>Literature review appropriate/complete?</w:t>
            </w:r>
          </w:p>
          <w:p w14:paraId="1E67078F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>Research question justified?</w:t>
            </w:r>
          </w:p>
          <w:p w14:paraId="7199AF1F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>Hypotheses specified if appropriate</w:t>
            </w:r>
          </w:p>
          <w:p w14:paraId="2FE01E9D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 xml:space="preserve">Methods appropriate to answer research question? </w:t>
            </w:r>
          </w:p>
          <w:p w14:paraId="44034BAB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>Rigorous methodological coherence</w:t>
            </w:r>
          </w:p>
          <w:p w14:paraId="4D7AC8C5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>Appropriate statistical analysis</w:t>
            </w:r>
          </w:p>
          <w:p w14:paraId="7A750BBF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 xml:space="preserve">Results clearly presented and complete? </w:t>
            </w:r>
          </w:p>
          <w:p w14:paraId="7750AAF3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 xml:space="preserve">Data (results) presented in appropriate graphics/tables? </w:t>
            </w:r>
          </w:p>
          <w:p w14:paraId="6CBB2330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 xml:space="preserve">All raised questions in intro addressed in discussion? </w:t>
            </w:r>
          </w:p>
          <w:p w14:paraId="6241CC77" w14:textId="77777777" w:rsidR="00204B44" w:rsidRDefault="00204B44" w:rsidP="00204B44">
            <w:pPr>
              <w:pStyle w:val="ListParagraph"/>
              <w:numPr>
                <w:ilvl w:val="0"/>
                <w:numId w:val="1"/>
              </w:numPr>
            </w:pPr>
            <w:r>
              <w:t xml:space="preserve">Conclusions supported by evidence? </w:t>
            </w:r>
          </w:p>
        </w:tc>
      </w:tr>
      <w:tr w:rsidR="00204B44" w14:paraId="4EAE72FB" w14:textId="77777777" w:rsidTr="00204B44">
        <w:trPr>
          <w:trHeight w:val="646"/>
        </w:trPr>
        <w:tc>
          <w:tcPr>
            <w:tcW w:w="2405" w:type="dxa"/>
          </w:tcPr>
          <w:p w14:paraId="7348A29E" w14:textId="77777777" w:rsidR="00204B44" w:rsidRDefault="00204B44">
            <w:r>
              <w:t>Minor points</w:t>
            </w:r>
          </w:p>
        </w:tc>
        <w:tc>
          <w:tcPr>
            <w:tcW w:w="6605" w:type="dxa"/>
          </w:tcPr>
          <w:p w14:paraId="44938474" w14:textId="77777777" w:rsidR="00204B44" w:rsidRDefault="00204B44" w:rsidP="00204B44">
            <w:pPr>
              <w:pStyle w:val="ListParagraph"/>
              <w:numPr>
                <w:ilvl w:val="0"/>
                <w:numId w:val="2"/>
              </w:numPr>
            </w:pPr>
            <w:r>
              <w:t>Language and writing ok or needs editing?</w:t>
            </w:r>
          </w:p>
          <w:p w14:paraId="6A4D361F" w14:textId="77777777" w:rsidR="00204B44" w:rsidRDefault="00204B44" w:rsidP="00204B44">
            <w:pPr>
              <w:pStyle w:val="ListParagraph"/>
              <w:numPr>
                <w:ilvl w:val="0"/>
                <w:numId w:val="2"/>
              </w:numPr>
            </w:pPr>
            <w:r>
              <w:t xml:space="preserve">Terminology clear/consistent? </w:t>
            </w:r>
          </w:p>
          <w:p w14:paraId="2F223741" w14:textId="77777777" w:rsidR="00204B44" w:rsidRDefault="00204B44" w:rsidP="00204B44">
            <w:pPr>
              <w:pStyle w:val="ListParagraph"/>
              <w:numPr>
                <w:ilvl w:val="0"/>
                <w:numId w:val="2"/>
              </w:numPr>
            </w:pPr>
          </w:p>
        </w:tc>
      </w:tr>
      <w:tr w:rsidR="00204B44" w14:paraId="7E6922B3" w14:textId="77777777" w:rsidTr="00204B44">
        <w:tc>
          <w:tcPr>
            <w:tcW w:w="2405" w:type="dxa"/>
          </w:tcPr>
          <w:p w14:paraId="157DF422" w14:textId="77777777" w:rsidR="00204B44" w:rsidRDefault="00204B44">
            <w:r>
              <w:t>Recommendation to editor</w:t>
            </w:r>
          </w:p>
        </w:tc>
        <w:tc>
          <w:tcPr>
            <w:tcW w:w="6605" w:type="dxa"/>
          </w:tcPr>
          <w:p w14:paraId="1C0B73E0" w14:textId="77777777" w:rsidR="00204B44" w:rsidRDefault="00204B44"/>
        </w:tc>
      </w:tr>
    </w:tbl>
    <w:p w14:paraId="58F828E6" w14:textId="77777777" w:rsidR="00C32A26" w:rsidRDefault="00C32A26">
      <w:bookmarkStart w:id="0" w:name="_GoBack"/>
      <w:bookmarkEnd w:id="0"/>
    </w:p>
    <w:sectPr w:rsidR="00C32A26" w:rsidSect="0013520F">
      <w:headerReference w:type="default" r:id="rId7"/>
      <w:pgSz w:w="11900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CB7292" w14:textId="77777777" w:rsidR="00A528A5" w:rsidRDefault="00A528A5" w:rsidP="0013520F">
      <w:r>
        <w:separator/>
      </w:r>
    </w:p>
  </w:endnote>
  <w:endnote w:type="continuationSeparator" w:id="0">
    <w:p w14:paraId="621D6896" w14:textId="77777777" w:rsidR="00A528A5" w:rsidRDefault="00A528A5" w:rsidP="00135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49B99D" w14:textId="77777777" w:rsidR="00A528A5" w:rsidRDefault="00A528A5" w:rsidP="0013520F">
      <w:r>
        <w:separator/>
      </w:r>
    </w:p>
  </w:footnote>
  <w:footnote w:type="continuationSeparator" w:id="0">
    <w:p w14:paraId="48694714" w14:textId="77777777" w:rsidR="00A528A5" w:rsidRDefault="00A528A5" w:rsidP="0013520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2D9ECD" w14:textId="77777777" w:rsidR="0013520F" w:rsidRDefault="0013520F">
    <w:pPr>
      <w:pStyle w:val="Header"/>
    </w:pPr>
    <w:r>
      <w:t xml:space="preserve"> </w:t>
    </w:r>
  </w:p>
  <w:p w14:paraId="1131F04C" w14:textId="77777777" w:rsidR="0013520F" w:rsidRDefault="0013520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62433"/>
    <w:multiLevelType w:val="hybridMultilevel"/>
    <w:tmpl w:val="EF540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3E87E78"/>
    <w:multiLevelType w:val="hybridMultilevel"/>
    <w:tmpl w:val="3F7254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7484A9F"/>
    <w:multiLevelType w:val="hybridMultilevel"/>
    <w:tmpl w:val="CF6289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B44"/>
    <w:rsid w:val="0013520F"/>
    <w:rsid w:val="00204B44"/>
    <w:rsid w:val="00221C64"/>
    <w:rsid w:val="003B0BA6"/>
    <w:rsid w:val="00934910"/>
    <w:rsid w:val="009619E2"/>
    <w:rsid w:val="00A528A5"/>
    <w:rsid w:val="00A70B96"/>
    <w:rsid w:val="00C32A26"/>
    <w:rsid w:val="00F0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33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52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520F"/>
  </w:style>
  <w:style w:type="paragraph" w:styleId="Footer">
    <w:name w:val="footer"/>
    <w:basedOn w:val="Normal"/>
    <w:link w:val="FooterChar"/>
    <w:uiPriority w:val="99"/>
    <w:unhideWhenUsed/>
    <w:rsid w:val="001352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520F"/>
  </w:style>
  <w:style w:type="table" w:styleId="TableGrid">
    <w:name w:val="Table Grid"/>
    <w:basedOn w:val="TableNormal"/>
    <w:uiPriority w:val="39"/>
    <w:rsid w:val="00204B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04B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franziska/Library/Group%20Containers/UBF8T346G9.Office/User%20Content.localized/Templates.localized/Standa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Standard.dotx</Template>
  <TotalTime>16</TotalTime>
  <Pages>1</Pages>
  <Words>106</Words>
  <Characters>606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Franziska Hartung</dc:creator>
  <cp:keywords/>
  <dc:description/>
  <cp:lastModifiedBy>Franziska Hartung</cp:lastModifiedBy>
  <cp:revision>2</cp:revision>
  <dcterms:created xsi:type="dcterms:W3CDTF">2018-03-05T20:45:00Z</dcterms:created>
  <dcterms:modified xsi:type="dcterms:W3CDTF">2018-03-06T17:17:00Z</dcterms:modified>
</cp:coreProperties>
</file>